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B" w:rsidRDefault="00E6442B">
      <w:pPr>
        <w:rPr>
          <w:rFonts w:hint="cs"/>
        </w:rPr>
      </w:pPr>
      <w:bookmarkStart w:id="0" w:name="_GoBack"/>
      <w:bookmarkEnd w:id="0"/>
    </w:p>
    <w:p w:rsidR="00DB3B6A" w:rsidRPr="00E02238" w:rsidRDefault="00DB3B6A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1" w:name="_top"/>
      <w:bookmarkEnd w:id="1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DB3B6A" w:rsidRDefault="00DB3B6A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7B09D4" w:rsidRPr="00613A32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613A32" w:rsidRDefault="0057104E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613A32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613A32" w:rsidRDefault="00AA322D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המחלקה לתרבות חרדית</w:t>
            </w:r>
          </w:p>
        </w:tc>
      </w:tr>
      <w:tr w:rsidR="007B09D4" w:rsidRPr="00613A32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7B09D4" w:rsidRPr="00613A32" w:rsidRDefault="006240BE" w:rsidP="000F060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0F0602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AA322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F0602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AA322D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0F0602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B09D4" w:rsidRPr="002A5F9B" w:rsidRDefault="007B09D4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960AFF" w:rsidRDefault="006240BE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FC892" wp14:editId="4D1E6B6C">
                <wp:simplePos x="0" y="0"/>
                <wp:positionH relativeFrom="column">
                  <wp:posOffset>3924300</wp:posOffset>
                </wp:positionH>
                <wp:positionV relativeFrom="paragraph">
                  <wp:posOffset>142240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2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drYek3gAAAAkB&#10;AAAPAAAAAAAAAAAAAAAAAAwFAABkcnMvZG93bnJldi54bWxQSwUGAAAAAAQABADzAAAAFwYAAAAA&#10;" filled="f" stroked="f">
                <v:textbox>
                  <w:txbxContent>
                    <w:p w:rsidR="007A7420" w:rsidRPr="004E5FA3" w:rsidRDefault="007A7420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960AFF" w:rsidRPr="00813E93" w:rsidRDefault="00960AF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B09D4" w:rsidRPr="0061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13A32">
        <w:tc>
          <w:tcPr>
            <w:tcW w:w="9178" w:type="dxa"/>
            <w:tcBorders>
              <w:bottom w:val="single" w:sz="4" w:space="0" w:color="auto"/>
            </w:tcBorders>
          </w:tcPr>
          <w:p w:rsidR="009E14F8" w:rsidRPr="009E14F8" w:rsidRDefault="00AA322D" w:rsidP="009138B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לתרבות חרדית במשרד החינוך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תומכת בגופים המבצעים שיעורי תורה והרצאות בתחום התרבות היהודית. על פעילויות אלו מתבצעת בקרה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שטח.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היום 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קט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נתמך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אמצעות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מערכת מידע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אינטרנטית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אליה מוזנות כל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בקשות התמיכה ל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פעילויות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הנ"ל והבקרה עליהן. מדובר </w:t>
            </w:r>
            <w:proofErr w:type="spellStart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בכ</w:t>
            </w:r>
            <w:proofErr w:type="spellEnd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- 2.5 מיליון פעילויות המופעלות ע"י כ- 30 עמותות.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E14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העלתה דרישות לצורך התאמת התוכנה. </w:t>
            </w:r>
          </w:p>
        </w:tc>
      </w:tr>
    </w:tbl>
    <w:p w:rsidR="009138BC" w:rsidRDefault="009138BC" w:rsidP="007B09D4">
      <w:pPr>
        <w:rPr>
          <w:rFonts w:ascii="Arial" w:hAnsi="Arial" w:cs="Arial"/>
          <w:bCs/>
          <w:sz w:val="22"/>
          <w:szCs w:val="22"/>
          <w:rtl/>
        </w:rPr>
      </w:pPr>
    </w:p>
    <w:p w:rsidR="007B09D4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DC5A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7A7420" w:rsidRPr="004E5FA3" w:rsidRDefault="007A7420" w:rsidP="00DC5A35">
                      <w:pPr>
                        <w:jc w:val="center"/>
                      </w:pPr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B09D4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7B09D4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7B09D4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7B09D4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7B09D4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B09D4" w:rsidRPr="00813E93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2374CA" w:rsidRDefault="007A7420" w:rsidP="002374CA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7A7420" w:rsidRPr="002374CA" w:rsidRDefault="007A7420" w:rsidP="002374CA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09D4" w:rsidRPr="00813E93">
        <w:tc>
          <w:tcPr>
            <w:tcW w:w="3085" w:type="dxa"/>
          </w:tcPr>
          <w:p w:rsidR="007B09D4" w:rsidRPr="00813E93" w:rsidRDefault="006204F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2374CA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40BE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F97924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t>511638355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04F8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-7620</wp:posOffset>
                      </wp:positionV>
                      <wp:extent cx="311727" cy="2286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27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20.4pt;margin-top:-.6pt;width:24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YLugIAAL8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" filled="f" stroked="f">
                      <v:textbox>
                        <w:txbxContent>
                          <w:p w:rsidR="007A7420" w:rsidRPr="004E5FA3" w:rsidRDefault="007A7420" w:rsidP="007B09D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7B09D4"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613A32" w:rsidRDefault="007B09D4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577DB2" w:rsidP="006240B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633,424</w:t>
            </w:r>
            <w:r w:rsidR="000F0602" w:rsidRPr="000F060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0F0602" w:rsidP="00577DB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="008735D2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03</w:t>
            </w:r>
            <w:r w:rsidR="00A526B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8735D2"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 w:rsidR="00577DB2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-3</w:t>
            </w:r>
            <w:r w:rsidR="008B6813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F20BEE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7B09D4" w:rsidRDefault="007B09D4" w:rsidP="007B09D4">
      <w:pPr>
        <w:rPr>
          <w:rFonts w:ascii="Arial" w:hAnsi="Arial" w:cs="Arial"/>
          <w:bCs/>
          <w:rtl/>
        </w:rPr>
      </w:pPr>
    </w:p>
    <w:p w:rsidR="007B09D4" w:rsidRPr="00BD3C63" w:rsidRDefault="007B09D4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B09D4" w:rsidRPr="00613A32">
        <w:tc>
          <w:tcPr>
            <w:tcW w:w="9286" w:type="dxa"/>
          </w:tcPr>
          <w:p w:rsidR="00777C08" w:rsidRDefault="00F017D8" w:rsidP="00DC5A35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פותחה </w:t>
            </w:r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עבור המשרד והינה רכוש המשרד, ע"י חברת התוכנה </w:t>
            </w:r>
            <w:proofErr w:type="spellStart"/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באמצעות רו"ח אשד, שהיה אחראי לביצוע הבקרות ועפ"י צרכי המחלקה. המערכת פותחה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בארכיטקטורה ייחודית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RUBY &amp; RAILS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, </w:t>
            </w:r>
            <w:proofErr w:type="spellStart"/>
            <w:r w:rsidR="00777C08" w:rsidRPr="00DC5A35">
              <w:rPr>
                <w:rFonts w:ascii="Arial" w:hAnsi="Arial" w:cs="Arial"/>
                <w:b/>
                <w:sz w:val="22"/>
                <w:szCs w:val="22"/>
              </w:rPr>
              <w:t>linux</w:t>
            </w:r>
            <w:proofErr w:type="spellEnd"/>
            <w:r w:rsidR="00777C08"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777C08"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בסיס נתונים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SQL-SERVER</w:t>
            </w:r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777C08" w:rsidRDefault="00F017D8" w:rsidP="009A29C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עם סיום ההתקשרות עם ספק הבקרות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הקודם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ב- 15.9.11 המערכת עברה לספקי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בקרות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אחרים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, רו"ח אילן שגב וממנו לרו"ח עובד בן דוד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 הניס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ון של רו"ח אילן שגב,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התקשר עם חברת תוכנה אחרת לתפעול ותחזוקת המערכת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נכשל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לאחר מספר חודשים בהם המערכת לא עלתה לאוויר ולא ניתן היה להפעילה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כנדרש, </w:t>
            </w:r>
            <w:r w:rsidR="00777C08" w:rsidRP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נאלץ משרד רו"ח שגב לחזור ולהתקשר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עם חברת התוכנה </w:t>
            </w:r>
            <w:proofErr w:type="spellStart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, ש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רק לה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הידע במערכת ובקוד התוכנה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7B09D4" w:rsidRPr="00960AFF" w:rsidRDefault="00777C08" w:rsidP="006240B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נכון להיום, המערכת אינה פועלת בצורה תקינה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ומאחר ומדובר בנושא רגיש ביותר בעל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חשיבות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גבוהה גם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לתפקוד תקין של המחלקה המקצועית וועדת התמיכות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אשר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מוצאות את עצמן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ללא כלים המאפשרים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לנהל את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פרויקט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 ובהתאם לתיאור הנ"ל, אנ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אשרים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כי 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הידע בתהליך ובקוד התוכנה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התוכנה היחיד אשר יכול לטפל במערכת זו במהירות וביעילות.</w:t>
            </w:r>
          </w:p>
        </w:tc>
      </w:tr>
    </w:tbl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969"/>
        <w:gridCol w:w="2269"/>
      </w:tblGrid>
      <w:tr w:rsidR="007B09D4" w:rsidRPr="00613A32" w:rsidTr="009E14F8">
        <w:tc>
          <w:tcPr>
            <w:tcW w:w="3082" w:type="dxa"/>
            <w:tcBorders>
              <w:bottom w:val="single" w:sz="4" w:space="0" w:color="auto"/>
            </w:tcBorders>
          </w:tcPr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240BE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יועצת מחשוב למחלקה לתרבות חרדית</w:t>
            </w:r>
          </w:p>
          <w:p w:rsidR="006240BE" w:rsidRDefault="006240BE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ולמחלקה לתרבות תורנית</w:t>
            </w:r>
          </w:p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מטעם מינהל תקשוב ומערכות מידע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B09D4" w:rsidRDefault="007B09D4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60AFF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</w:tr>
      <w:tr w:rsidR="007B09D4" w:rsidRPr="00613A32" w:rsidTr="009E14F8">
        <w:tc>
          <w:tcPr>
            <w:tcW w:w="3082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</w:t>
      </w:r>
    </w:p>
    <w:p w:rsidR="00342F76" w:rsidRPr="00E02238" w:rsidRDefault="00960AFF" w:rsidP="00DB3B6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="008A1D7E" w:rsidRPr="00E02238"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נספח </w:t>
      </w:r>
      <w:r w:rsidR="00DB3B6A">
        <w:rPr>
          <w:rFonts w:ascii="Arial" w:hAnsi="Arial" w:cs="Arial" w:hint="cs"/>
          <w:b/>
          <w:bCs/>
          <w:sz w:val="26"/>
          <w:szCs w:val="26"/>
          <w:rtl/>
        </w:rPr>
        <w:t>ב</w:t>
      </w:r>
      <w:r w:rsidR="00746F3E" w:rsidRPr="00E02238">
        <w:rPr>
          <w:rFonts w:ascii="Arial" w:hAnsi="Arial" w:cs="Arial"/>
          <w:b/>
          <w:bCs/>
          <w:sz w:val="26"/>
          <w:szCs w:val="26"/>
          <w:rtl/>
        </w:rPr>
        <w:t xml:space="preserve"> – [טבלת</w:t>
      </w:r>
      <w:r w:rsidR="00455A97" w:rsidRPr="00E02238">
        <w:rPr>
          <w:rFonts w:ascii="Arial" w:hAnsi="Arial" w:cs="Arial"/>
          <w:b/>
          <w:bCs/>
          <w:sz w:val="26"/>
          <w:szCs w:val="26"/>
          <w:rtl/>
        </w:rPr>
        <w:t xml:space="preserve"> שינויים שבוצעו בהוראה]</w:t>
      </w:r>
    </w:p>
    <w:tbl>
      <w:tblPr>
        <w:tblpPr w:leftFromText="180" w:rightFromText="180" w:vertAnchor="text" w:horzAnchor="margin" w:tblpY="188"/>
        <w:bidiVisual/>
        <w:tblW w:w="9074" w:type="dxa"/>
        <w:tblInd w:w="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360C0D" w:rsidRPr="00446139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8173EF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מהדורה </w:t>
            </w:r>
          </w:p>
          <w:p w:rsidR="00360C0D" w:rsidRPr="00360C0D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חדשה</w:t>
            </w:r>
            <w:r w:rsidRPr="00360C0D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F7D02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תאריך </w:t>
            </w:r>
          </w:p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60C0D" w:rsidRPr="00576799" w:rsidRDefault="00ED1EF6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תיאור עדכון/</w:t>
            </w:r>
            <w:r w:rsidR="00360C0D">
              <w:rPr>
                <w:rFonts w:hint="cs"/>
                <w:rtl/>
              </w:rPr>
              <w:t>נימוקים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D014C1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התייחסות לביצוע מיזם ללא כוונת רווח לאחר בחינת קיומם של ספקים.</w:t>
            </w:r>
          </w:p>
        </w:tc>
      </w:tr>
      <w:tr w:rsidR="000F7474" w:rsidRPr="00446139">
        <w:trPr>
          <w:trHeight w:hRule="exact" w:val="1120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4.1- 4.5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הסעיפים הכוללים דגשים לגבי הליך </w:t>
            </w:r>
            <w:r w:rsidR="00744E93">
              <w:rPr>
                <w:rFonts w:ascii="Arial" w:hAnsi="Arial" w:cs="Arial" w:hint="cs"/>
                <w:sz w:val="20"/>
                <w:szCs w:val="20"/>
                <w:rtl/>
              </w:rPr>
              <w:t>בחינת קיומם של ספקים ומיזמים.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4.6.2- 4.6.4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סעיפים חדשים הכוללים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דגשים והבהרות לגבי </w:t>
            </w:r>
            <w:r w:rsidR="000F7474" w:rsidRPr="00206F59">
              <w:rPr>
                <w:rFonts w:ascii="Arial" w:hAnsi="Arial" w:cs="Arial" w:hint="cs"/>
                <w:sz w:val="20"/>
                <w:szCs w:val="20"/>
                <w:rtl/>
              </w:rPr>
              <w:t>התקשרות נוספת חדשה עם ספק יחיד קיים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6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- 4.6.5.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דגשים לגבי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פרסום דבר התקשרות באתר האינטרנט. הוספת טופס </w:t>
            </w:r>
            <w:r w:rsidR="000F7474" w:rsidRPr="00C30F8D">
              <w:rPr>
                <w:rFonts w:ascii="Arial" w:hAnsi="Arial" w:cs="Arial" w:hint="cs"/>
                <w:sz w:val="20"/>
                <w:szCs w:val="20"/>
                <w:rtl/>
              </w:rPr>
              <w:t>חוות דעת מקצועית במסגרת כוונה להתקשר עם ספק יחיד/ספק חוץ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 ו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דגשים להתיחסות בחוות הדעת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תיקון לגבי הטיפול בפניות שהתקבלו והזנתן למערכת מנוף.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דגשים והבהרות ל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בחינת קיומם של מיזמים לל</w:t>
            </w:r>
            <w:r w:rsidRPr="002D4063">
              <w:rPr>
                <w:rFonts w:ascii="Arial" w:hAnsi="Arial" w:cs="Arial" w:hint="cs"/>
                <w:sz w:val="20"/>
                <w:szCs w:val="20"/>
                <w:rtl/>
              </w:rPr>
              <w:t>א כוונת רווח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843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4669F8" w:rsidP="00D014C1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הוספת סעיף חדש בדבר אי ביצוע ההתקשרות לאחר הליך בחינת קיומם של ספקים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</w:tbl>
    <w:p w:rsidR="00360C0D" w:rsidRPr="002D4063" w:rsidRDefault="00360C0D" w:rsidP="00360C0D">
      <w:pPr>
        <w:rPr>
          <w:rFonts w:ascii="Arial" w:hAnsi="Arial" w:cs="Arial"/>
          <w:sz w:val="20"/>
          <w:szCs w:val="20"/>
          <w:rtl/>
        </w:rPr>
      </w:pPr>
    </w:p>
    <w:sectPr w:rsidR="00360C0D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20" w:rsidRDefault="007A7420">
      <w:r>
        <w:separator/>
      </w:r>
    </w:p>
    <w:p w:rsidR="007A7420" w:rsidRDefault="007A7420"/>
  </w:endnote>
  <w:endnote w:type="continuationSeparator" w:id="0">
    <w:p w:rsidR="007A7420" w:rsidRDefault="007A7420">
      <w:r>
        <w:continuationSeparator/>
      </w:r>
    </w:p>
    <w:p w:rsidR="007A7420" w:rsidRDefault="007A7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A742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31C2162B" wp14:editId="7DD9385F">
                <wp:extent cx="723900" cy="371475"/>
                <wp:effectExtent l="0" t="0" r="0" b="9525"/>
                <wp:docPr id="2" name="תמונה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25533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25533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A742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7A7420" w:rsidRDefault="007A7420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7A7420" w:rsidRDefault="007A7420">
    <w:pPr>
      <w:rPr>
        <w:rtl/>
      </w:rPr>
    </w:pPr>
  </w:p>
  <w:p w:rsidR="007A7420" w:rsidRDefault="007A74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7A7420" w:rsidRPr="00446139" w:rsidRDefault="007A742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25533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25533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7A7420" w:rsidRPr="005063DE" w:rsidRDefault="007A7420">
    <w:pPr>
      <w:pStyle w:val="a7"/>
    </w:pPr>
  </w:p>
  <w:p w:rsidR="007A7420" w:rsidRDefault="007A74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20" w:rsidRDefault="007A7420">
      <w:r>
        <w:separator/>
      </w:r>
    </w:p>
    <w:p w:rsidR="007A7420" w:rsidRDefault="007A7420"/>
  </w:footnote>
  <w:footnote w:type="continuationSeparator" w:id="0">
    <w:p w:rsidR="007A7420" w:rsidRDefault="007A7420">
      <w:r>
        <w:continuationSeparator/>
      </w:r>
    </w:p>
    <w:p w:rsidR="007A7420" w:rsidRDefault="007A7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7A742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7A7420" w:rsidRDefault="007A74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420" w:rsidRDefault="007A7420" w:rsidP="00367921">
    <w:pPr>
      <w:pStyle w:val="a6"/>
      <w:rPr>
        <w:rtl/>
      </w:rPr>
    </w:pPr>
  </w:p>
  <w:p w:rsidR="007A7420" w:rsidRDefault="007A7420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781675" cy="962025"/>
          <wp:effectExtent l="0" t="0" r="9525" b="9525"/>
          <wp:docPr id="1" name="תמונה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C8D"/>
    <w:multiLevelType w:val="hybridMultilevel"/>
    <w:tmpl w:val="64AEC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D92DA1"/>
    <w:multiLevelType w:val="hybridMultilevel"/>
    <w:tmpl w:val="40F69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EB60148"/>
    <w:multiLevelType w:val="hybridMultilevel"/>
    <w:tmpl w:val="97981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713E2"/>
    <w:multiLevelType w:val="hybridMultilevel"/>
    <w:tmpl w:val="53380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6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945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FA8"/>
    <w:rsid w:val="00041BE9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398E"/>
    <w:rsid w:val="00085895"/>
    <w:rsid w:val="00090246"/>
    <w:rsid w:val="00093E3D"/>
    <w:rsid w:val="00094E88"/>
    <w:rsid w:val="00095828"/>
    <w:rsid w:val="000961AA"/>
    <w:rsid w:val="000A1AF5"/>
    <w:rsid w:val="000A4455"/>
    <w:rsid w:val="000A509D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0602"/>
    <w:rsid w:val="000F2874"/>
    <w:rsid w:val="000F35E3"/>
    <w:rsid w:val="000F6B52"/>
    <w:rsid w:val="000F7474"/>
    <w:rsid w:val="0010592C"/>
    <w:rsid w:val="00110207"/>
    <w:rsid w:val="00110305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4FFD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853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374CA"/>
    <w:rsid w:val="00243330"/>
    <w:rsid w:val="00243E6D"/>
    <w:rsid w:val="00245502"/>
    <w:rsid w:val="00246946"/>
    <w:rsid w:val="00251986"/>
    <w:rsid w:val="0025533E"/>
    <w:rsid w:val="00263787"/>
    <w:rsid w:val="002643BC"/>
    <w:rsid w:val="00264C3F"/>
    <w:rsid w:val="002709A3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5522"/>
    <w:rsid w:val="002B6E32"/>
    <w:rsid w:val="002B7BFA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43B0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614B"/>
    <w:rsid w:val="00367921"/>
    <w:rsid w:val="00375B87"/>
    <w:rsid w:val="003761A7"/>
    <w:rsid w:val="003768BE"/>
    <w:rsid w:val="003776CF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C7FE6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25CA1"/>
    <w:rsid w:val="00436555"/>
    <w:rsid w:val="00444E58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355C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7709A"/>
    <w:rsid w:val="00577DB2"/>
    <w:rsid w:val="00580BA1"/>
    <w:rsid w:val="0058274F"/>
    <w:rsid w:val="005837B5"/>
    <w:rsid w:val="00584128"/>
    <w:rsid w:val="00594BF8"/>
    <w:rsid w:val="0059726F"/>
    <w:rsid w:val="005A15EB"/>
    <w:rsid w:val="005A25AE"/>
    <w:rsid w:val="005A6D06"/>
    <w:rsid w:val="005B044F"/>
    <w:rsid w:val="005B1606"/>
    <w:rsid w:val="005B4151"/>
    <w:rsid w:val="005B4693"/>
    <w:rsid w:val="005B50D4"/>
    <w:rsid w:val="005B7E0F"/>
    <w:rsid w:val="005C1EB6"/>
    <w:rsid w:val="005C631A"/>
    <w:rsid w:val="005C77E1"/>
    <w:rsid w:val="005C7FAF"/>
    <w:rsid w:val="005D2021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3A32"/>
    <w:rsid w:val="00614185"/>
    <w:rsid w:val="00615C8D"/>
    <w:rsid w:val="006204F8"/>
    <w:rsid w:val="00620914"/>
    <w:rsid w:val="006240BE"/>
    <w:rsid w:val="006272A1"/>
    <w:rsid w:val="006300FC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6315C"/>
    <w:rsid w:val="006702AD"/>
    <w:rsid w:val="00673EBE"/>
    <w:rsid w:val="00683430"/>
    <w:rsid w:val="006849BF"/>
    <w:rsid w:val="0069510D"/>
    <w:rsid w:val="006961D5"/>
    <w:rsid w:val="00696C7A"/>
    <w:rsid w:val="006A709F"/>
    <w:rsid w:val="006B52D5"/>
    <w:rsid w:val="006B75D7"/>
    <w:rsid w:val="006C3A0B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9AF"/>
    <w:rsid w:val="00765DCF"/>
    <w:rsid w:val="0077003F"/>
    <w:rsid w:val="007720E1"/>
    <w:rsid w:val="007722FF"/>
    <w:rsid w:val="00772678"/>
    <w:rsid w:val="007743B3"/>
    <w:rsid w:val="00777C08"/>
    <w:rsid w:val="00782304"/>
    <w:rsid w:val="00782771"/>
    <w:rsid w:val="00794669"/>
    <w:rsid w:val="007A241C"/>
    <w:rsid w:val="007A711A"/>
    <w:rsid w:val="007A7420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45FA2"/>
    <w:rsid w:val="008503D3"/>
    <w:rsid w:val="008530EB"/>
    <w:rsid w:val="00856BF1"/>
    <w:rsid w:val="00860102"/>
    <w:rsid w:val="00860520"/>
    <w:rsid w:val="00862AAE"/>
    <w:rsid w:val="00863941"/>
    <w:rsid w:val="00871434"/>
    <w:rsid w:val="008735D2"/>
    <w:rsid w:val="00874821"/>
    <w:rsid w:val="008757B7"/>
    <w:rsid w:val="00877064"/>
    <w:rsid w:val="00883EB8"/>
    <w:rsid w:val="00884042"/>
    <w:rsid w:val="008964C1"/>
    <w:rsid w:val="008A1520"/>
    <w:rsid w:val="008A16C5"/>
    <w:rsid w:val="008A1D7E"/>
    <w:rsid w:val="008B1110"/>
    <w:rsid w:val="008B6813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8E7B2B"/>
    <w:rsid w:val="00901F5C"/>
    <w:rsid w:val="009040F6"/>
    <w:rsid w:val="00904151"/>
    <w:rsid w:val="00906C8C"/>
    <w:rsid w:val="00912909"/>
    <w:rsid w:val="009138BC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0AFF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96712"/>
    <w:rsid w:val="009A29CE"/>
    <w:rsid w:val="009B1656"/>
    <w:rsid w:val="009B5AE2"/>
    <w:rsid w:val="009B6D70"/>
    <w:rsid w:val="009C471B"/>
    <w:rsid w:val="009C4781"/>
    <w:rsid w:val="009D126C"/>
    <w:rsid w:val="009D33A3"/>
    <w:rsid w:val="009D6657"/>
    <w:rsid w:val="009E0449"/>
    <w:rsid w:val="009E14F8"/>
    <w:rsid w:val="009E7DBA"/>
    <w:rsid w:val="009E7EF0"/>
    <w:rsid w:val="009F1A9B"/>
    <w:rsid w:val="009F6BC3"/>
    <w:rsid w:val="00A06B2B"/>
    <w:rsid w:val="00A16E5D"/>
    <w:rsid w:val="00A30007"/>
    <w:rsid w:val="00A37014"/>
    <w:rsid w:val="00A427F9"/>
    <w:rsid w:val="00A44570"/>
    <w:rsid w:val="00A44E15"/>
    <w:rsid w:val="00A46F29"/>
    <w:rsid w:val="00A472CD"/>
    <w:rsid w:val="00A526B0"/>
    <w:rsid w:val="00A536B6"/>
    <w:rsid w:val="00A56931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4005"/>
    <w:rsid w:val="00A85D1A"/>
    <w:rsid w:val="00A939AE"/>
    <w:rsid w:val="00A95294"/>
    <w:rsid w:val="00A960D9"/>
    <w:rsid w:val="00AA0097"/>
    <w:rsid w:val="00AA0ECE"/>
    <w:rsid w:val="00AA322D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29C2"/>
    <w:rsid w:val="00AE7243"/>
    <w:rsid w:val="00AF3C91"/>
    <w:rsid w:val="00AF5377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1698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085C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5F87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378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C0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C5A35"/>
    <w:rsid w:val="00DD222B"/>
    <w:rsid w:val="00DD4FBB"/>
    <w:rsid w:val="00DE3F27"/>
    <w:rsid w:val="00E02238"/>
    <w:rsid w:val="00E1040D"/>
    <w:rsid w:val="00E122B7"/>
    <w:rsid w:val="00E15B07"/>
    <w:rsid w:val="00E15C5D"/>
    <w:rsid w:val="00E3237C"/>
    <w:rsid w:val="00E33AA4"/>
    <w:rsid w:val="00E36220"/>
    <w:rsid w:val="00E370ED"/>
    <w:rsid w:val="00E37836"/>
    <w:rsid w:val="00E4041E"/>
    <w:rsid w:val="00E43272"/>
    <w:rsid w:val="00E447E7"/>
    <w:rsid w:val="00E4570E"/>
    <w:rsid w:val="00E4749B"/>
    <w:rsid w:val="00E570E8"/>
    <w:rsid w:val="00E61AF1"/>
    <w:rsid w:val="00E61E06"/>
    <w:rsid w:val="00E63077"/>
    <w:rsid w:val="00E630A8"/>
    <w:rsid w:val="00E6442B"/>
    <w:rsid w:val="00E72D7D"/>
    <w:rsid w:val="00E93EB8"/>
    <w:rsid w:val="00E96A05"/>
    <w:rsid w:val="00E971E7"/>
    <w:rsid w:val="00EA7E97"/>
    <w:rsid w:val="00EB1366"/>
    <w:rsid w:val="00EB1981"/>
    <w:rsid w:val="00EC12A2"/>
    <w:rsid w:val="00EC447A"/>
    <w:rsid w:val="00EC6E35"/>
    <w:rsid w:val="00ED116B"/>
    <w:rsid w:val="00ED1EF6"/>
    <w:rsid w:val="00ED4646"/>
    <w:rsid w:val="00ED4B53"/>
    <w:rsid w:val="00ED61D6"/>
    <w:rsid w:val="00ED66D1"/>
    <w:rsid w:val="00ED708E"/>
    <w:rsid w:val="00EE121C"/>
    <w:rsid w:val="00EE28D3"/>
    <w:rsid w:val="00EF079D"/>
    <w:rsid w:val="00F017D8"/>
    <w:rsid w:val="00F0733C"/>
    <w:rsid w:val="00F07871"/>
    <w:rsid w:val="00F10A85"/>
    <w:rsid w:val="00F114E1"/>
    <w:rsid w:val="00F117FE"/>
    <w:rsid w:val="00F11D80"/>
    <w:rsid w:val="00F15D28"/>
    <w:rsid w:val="00F17BA7"/>
    <w:rsid w:val="00F20BEE"/>
    <w:rsid w:val="00F27B7F"/>
    <w:rsid w:val="00F31E46"/>
    <w:rsid w:val="00F35D41"/>
    <w:rsid w:val="00F37620"/>
    <w:rsid w:val="00F403CD"/>
    <w:rsid w:val="00F44898"/>
    <w:rsid w:val="00F45158"/>
    <w:rsid w:val="00F45447"/>
    <w:rsid w:val="00F47F65"/>
    <w:rsid w:val="00F51CB6"/>
    <w:rsid w:val="00F538B2"/>
    <w:rsid w:val="00F53C65"/>
    <w:rsid w:val="00F570EF"/>
    <w:rsid w:val="00F63DF0"/>
    <w:rsid w:val="00F73591"/>
    <w:rsid w:val="00F80F86"/>
    <w:rsid w:val="00F8158B"/>
    <w:rsid w:val="00F879FC"/>
    <w:rsid w:val="00F941B9"/>
    <w:rsid w:val="00F96FEF"/>
    <w:rsid w:val="00F97924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22</TotalTime>
  <Pages>3</Pages>
  <Words>507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3</cp:revision>
  <cp:lastPrinted>2014-12-25T13:36:00Z</cp:lastPrinted>
  <dcterms:created xsi:type="dcterms:W3CDTF">2014-12-25T13:35:00Z</dcterms:created>
  <dcterms:modified xsi:type="dcterms:W3CDTF">2014-12-25T13:57:00Z</dcterms:modified>
</cp:coreProperties>
</file>